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2BA84" w14:textId="48BD4346" w:rsidR="004D41BA" w:rsidRDefault="00775E4B" w:rsidP="00775E4B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2095" behindDoc="1" locked="0" layoutInCell="1" allowOverlap="1" wp14:anchorId="3CA080F1" wp14:editId="037A99AC">
            <wp:simplePos x="0" y="0"/>
            <wp:positionH relativeFrom="column">
              <wp:posOffset>79695</wp:posOffset>
            </wp:positionH>
            <wp:positionV relativeFrom="paragraph">
              <wp:posOffset>-230278</wp:posOffset>
            </wp:positionV>
            <wp:extent cx="6911231" cy="46139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79"/>
                    <a:stretch/>
                  </pic:blipFill>
                  <pic:spPr bwMode="auto">
                    <a:xfrm>
                      <a:off x="0" y="0"/>
                      <a:ext cx="6946730" cy="463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</w:rPr>
        <w:drawing>
          <wp:inline distT="0" distB="0" distL="0" distR="0" wp14:anchorId="5A9537AB" wp14:editId="08D1109F">
            <wp:extent cx="4181475" cy="1133646"/>
            <wp:effectExtent l="57150" t="57150" r="47625" b="4762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819" cy="113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7030A0"/>
                      </a:contourClr>
                    </a:sp3d>
                  </pic:spPr>
                </pic:pic>
              </a:graphicData>
            </a:graphic>
          </wp:inline>
        </w:drawing>
      </w:r>
    </w:p>
    <w:p w14:paraId="463A10BA" w14:textId="6185292B" w:rsidR="00015D2C" w:rsidRPr="00775E4B" w:rsidRDefault="002E7713" w:rsidP="00775E4B">
      <w:pPr>
        <w:tabs>
          <w:tab w:val="left" w:pos="11250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A0CE98C" wp14:editId="29F75D73">
                <wp:simplePos x="0" y="0"/>
                <wp:positionH relativeFrom="column">
                  <wp:posOffset>3305175</wp:posOffset>
                </wp:positionH>
                <wp:positionV relativeFrom="paragraph">
                  <wp:posOffset>3143250</wp:posOffset>
                </wp:positionV>
                <wp:extent cx="3714750" cy="4838700"/>
                <wp:effectExtent l="0" t="0" r="0" b="0"/>
                <wp:wrapNone/>
                <wp:docPr id="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4838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A0F12" id="Rectangle 21" o:spid="_x0000_s1026" style="position:absolute;margin-left:260.25pt;margin-top:247.5pt;width:292.5pt;height:38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" fillcolor="#e5dfec [663]" stroked="f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4EABBA" wp14:editId="3A211581">
                <wp:simplePos x="0" y="0"/>
                <wp:positionH relativeFrom="column">
                  <wp:posOffset>3333751</wp:posOffset>
                </wp:positionH>
                <wp:positionV relativeFrom="paragraph">
                  <wp:posOffset>3257551</wp:posOffset>
                </wp:positionV>
                <wp:extent cx="3464560" cy="4724400"/>
                <wp:effectExtent l="0" t="0" r="2540" b="0"/>
                <wp:wrapNone/>
                <wp:docPr id="1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4560" cy="472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9870D" w14:textId="198662D6" w:rsidR="001322A4" w:rsidRDefault="00775E4B" w:rsidP="008A4B14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8A4B14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56"/>
                                <w:szCs w:val="56"/>
                              </w:rPr>
                              <w:t>S</w:t>
                            </w:r>
                            <w:r w:rsidR="00F96FE6" w:rsidRPr="008A4B14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56"/>
                                <w:szCs w:val="56"/>
                              </w:rPr>
                              <w:t>ave the Date</w:t>
                            </w:r>
                          </w:p>
                          <w:p w14:paraId="538A5819" w14:textId="77777777" w:rsidR="00AB7233" w:rsidRPr="00AB7233" w:rsidRDefault="00AB7233" w:rsidP="008A4B14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14"/>
                                <w:szCs w:val="14"/>
                              </w:rPr>
                            </w:pPr>
                          </w:p>
                          <w:p w14:paraId="6B6EAF06" w14:textId="77777777" w:rsidR="001322A4" w:rsidRPr="00AB7233" w:rsidRDefault="00E837D2" w:rsidP="000822C3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 w:rsidRPr="00AB7233">
                              <w:rPr>
                                <w:rFonts w:ascii="Arial Black" w:hAnsi="Arial Black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MOAR</w:t>
                            </w: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on Addiction Prevention, </w:t>
                            </w:r>
                          </w:p>
                          <w:p w14:paraId="103D66F4" w14:textId="488DE7D3" w:rsidR="00E837D2" w:rsidRDefault="00E837D2" w:rsidP="000822C3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Treatment, and Recovery</w:t>
                            </w:r>
                          </w:p>
                          <w:p w14:paraId="07036F09" w14:textId="77777777" w:rsidR="00BA7D27" w:rsidRPr="00AB7233" w:rsidRDefault="00BA7D27" w:rsidP="000822C3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75B9CC9C" w14:textId="77777777" w:rsidR="00BA7D27" w:rsidRDefault="00BA7D27" w:rsidP="00BA7D27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 w:rsidRPr="00794987">
                              <w:rPr>
                                <w:rFonts w:ascii="Trebuchet MS" w:hAnsi="Trebuchet MS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BSAS Director Deirdre Calvert,</w:t>
                            </w:r>
                          </w:p>
                          <w:p w14:paraId="73EB6BB6" w14:textId="77777777" w:rsidR="00BA7D27" w:rsidRDefault="00BA7D27" w:rsidP="00BA7D27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City of </w:t>
                            </w:r>
                            <w:r w:rsidRPr="00794987">
                              <w:rPr>
                                <w:rFonts w:ascii="Trebuchet MS" w:hAnsi="Trebuchet MS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Boston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Office of </w:t>
                            </w:r>
                            <w:r w:rsidRPr="00794987">
                              <w:rPr>
                                <w:rFonts w:ascii="Trebuchet MS" w:hAnsi="Trebuchet MS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Recovery 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Services,</w:t>
                            </w:r>
                          </w:p>
                          <w:p w14:paraId="29902CD0" w14:textId="03EAE2EE" w:rsidR="00BA7D27" w:rsidRPr="00794987" w:rsidRDefault="00BA7D27" w:rsidP="00BA7D27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794987">
                              <w:rPr>
                                <w:rFonts w:ascii="Trebuchet MS" w:hAnsi="Trebuchet MS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Jennifer Tracey </w:t>
                            </w:r>
                          </w:p>
                          <w:p w14:paraId="15D1C45F" w14:textId="7ADC73FD" w:rsidR="00BA7D27" w:rsidRDefault="00BA7D27" w:rsidP="00BA7D27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Recovery </w:t>
                            </w:r>
                            <w:r w:rsidRPr="00794987">
                              <w:rPr>
                                <w:rFonts w:ascii="Trebuchet MS" w:hAnsi="Trebuchet MS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Community</w:t>
                            </w: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Organizations, </w:t>
                            </w:r>
                          </w:p>
                          <w:p w14:paraId="2B6735BF" w14:textId="77777777" w:rsidR="00BA7D27" w:rsidRPr="00AC4BEB" w:rsidRDefault="00BA7D27" w:rsidP="00BA7D27">
                            <w:pPr>
                              <w:spacing w:before="0" w:beforeAutospacing="0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794987">
                              <w:rPr>
                                <w:rFonts w:ascii="Trebuchet MS" w:hAnsi="Trebuchet MS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People </w:t>
                            </w: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in Recovery and </w:t>
                            </w:r>
                            <w:r w:rsidRPr="00AB7233">
                              <w:rPr>
                                <w:rFonts w:ascii="Arial Black" w:hAnsi="Arial Black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MOAR!</w:t>
                            </w:r>
                          </w:p>
                          <w:p w14:paraId="3185B3EF" w14:textId="77777777" w:rsidR="00BA7D27" w:rsidRPr="00AB7233" w:rsidRDefault="00BA7D27" w:rsidP="00BA7D27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</w:pPr>
                          </w:p>
                          <w:p w14:paraId="71549F9A" w14:textId="77777777" w:rsidR="00BA7D27" w:rsidRPr="00321A33" w:rsidRDefault="00BA7D27" w:rsidP="00BA7D27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321A33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Individuals</w:t>
                            </w:r>
                            <w:r w:rsidRPr="00321A33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Pr="00321A33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 Families </w:t>
                            </w:r>
                            <w:r w:rsidRPr="00321A33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Pr="00321A33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Recovery </w:t>
                            </w:r>
                            <w:r w:rsidRPr="00321A33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and </w:t>
                            </w:r>
                          </w:p>
                          <w:p w14:paraId="567BD799" w14:textId="77777777" w:rsidR="00BA7D27" w:rsidRPr="00321A33" w:rsidRDefault="00BA7D27" w:rsidP="00BA7D27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321A33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YOU</w:t>
                            </w:r>
                            <w:r w:rsidRPr="00321A33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are </w:t>
                            </w:r>
                            <w:r w:rsidRPr="00321A33">
                              <w:rPr>
                                <w:rFonts w:ascii="Trebuchet MS" w:hAnsi="Trebuchet MS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invited!</w:t>
                            </w:r>
                          </w:p>
                          <w:p w14:paraId="1EA3648D" w14:textId="77777777" w:rsidR="008A4B14" w:rsidRPr="00AB7233" w:rsidRDefault="008A4B14" w:rsidP="000822C3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49945824" w14:textId="1D362725" w:rsidR="00F96FE6" w:rsidRPr="00AB7233" w:rsidRDefault="008A4B14" w:rsidP="00BA7D27">
                            <w:pPr>
                              <w:spacing w:before="0" w:beforeAutospacing="0"/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10"/>
                                <w:szCs w:val="10"/>
                              </w:rPr>
                            </w:pP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="002E771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063FD5" w14:textId="08B5284B" w:rsidR="000A6DA9" w:rsidRPr="00AB7233" w:rsidRDefault="000A6DA9" w:rsidP="000822C3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20</w:t>
                            </w:r>
                            <w:r w:rsidR="00B11F63"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2</w:t>
                            </w:r>
                            <w:r w:rsidR="00BA7D27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="00443204"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Forum with Direction for 20</w:t>
                            </w:r>
                            <w:r w:rsidR="00750302"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2</w:t>
                            </w:r>
                            <w:r w:rsidR="00BA7D27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19CBB7A8" w14:textId="77777777" w:rsidR="006208E9" w:rsidRPr="00AB7233" w:rsidRDefault="000A6DA9" w:rsidP="00454AA0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Organized </w:t>
                            </w: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by </w:t>
                            </w:r>
                            <w:r w:rsidRPr="00AB7233">
                              <w:rPr>
                                <w:rFonts w:ascii="Arial Black" w:hAnsi="Arial Black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MOAR</w:t>
                            </w: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&amp; Friends</w:t>
                            </w:r>
                            <w:r w:rsidR="006208E9"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37516360" w14:textId="77777777" w:rsidR="006208E9" w:rsidRPr="00AB7233" w:rsidRDefault="006208E9" w:rsidP="00454AA0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485E2E52" w14:textId="5F4F63F7" w:rsidR="00D61637" w:rsidRDefault="006208E9" w:rsidP="00454AA0">
                            <w:pPr>
                              <w:spacing w:before="0" w:beforeAutospacing="0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With Policymakers, State</w:t>
                            </w:r>
                            <w:r w:rsidR="001322A4"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and City</w:t>
                            </w: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Leaders, Recovery Community Organizations, </w:t>
                            </w:r>
                            <w:r w:rsidR="00BA7D27"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FF05B38" w14:textId="12E8331C" w:rsidR="00BA7D27" w:rsidRDefault="00BA7D27" w:rsidP="00454AA0">
                            <w:pPr>
                              <w:spacing w:before="0" w:beforeAutospacing="0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70FD82C0" w14:textId="77777777" w:rsidR="00BA7D27" w:rsidRPr="00AB7233" w:rsidRDefault="00BA7D27" w:rsidP="00454AA0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6ACC8A92" w14:textId="77777777" w:rsidR="00BA7D27" w:rsidRPr="00AB7233" w:rsidRDefault="00BA7D27" w:rsidP="000822C3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4B2B6829" w14:textId="19A6774A" w:rsidR="008A4B14" w:rsidRPr="00AB7233" w:rsidRDefault="008A4B14" w:rsidP="00770895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B7233">
                              <w:rPr>
                                <w:rFonts w:ascii="Trebuchet MS" w:hAnsi="Trebuchet MS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Email – </w:t>
                            </w:r>
                            <w:hyperlink r:id="rId9" w:history="1">
                              <w:r w:rsidR="00BA7D27" w:rsidRPr="008D5307">
                                <w:rPr>
                                  <w:rStyle w:val="Hyperlink"/>
                                  <w:rFonts w:ascii="Trebuchet MS" w:hAnsi="Trebuchet MS" w:cs="Times New Roman"/>
                                  <w:sz w:val="24"/>
                                  <w:szCs w:val="24"/>
                                </w:rPr>
                                <w:t>JulieB@MOAR-Recovery.org</w:t>
                              </w:r>
                            </w:hyperlink>
                          </w:p>
                          <w:p w14:paraId="5B47B9FF" w14:textId="77777777" w:rsidR="008A4B14" w:rsidRPr="00AB7233" w:rsidRDefault="008A4B14" w:rsidP="00770895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4EABBA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62.5pt;margin-top:256.5pt;width:272.8pt;height:37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" filled="f" stroked="f">
                <v:textbox inset="0,0,0,0">
                  <w:txbxContent>
                    <w:p w14:paraId="0069870D" w14:textId="198662D6" w:rsidR="001322A4" w:rsidRDefault="00775E4B" w:rsidP="008A4B14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8A4B14">
                        <w:rPr>
                          <w:rFonts w:ascii="Trebuchet MS" w:hAnsi="Trebuchet MS" w:cs="Times New Roman"/>
                          <w:b/>
                          <w:color w:val="0070C0"/>
                          <w:sz w:val="56"/>
                          <w:szCs w:val="56"/>
                        </w:rPr>
                        <w:t>S</w:t>
                      </w:r>
                      <w:r w:rsidR="00F96FE6" w:rsidRPr="008A4B14">
                        <w:rPr>
                          <w:rFonts w:ascii="Trebuchet MS" w:hAnsi="Trebuchet MS" w:cs="Times New Roman"/>
                          <w:b/>
                          <w:color w:val="0070C0"/>
                          <w:sz w:val="56"/>
                          <w:szCs w:val="56"/>
                        </w:rPr>
                        <w:t>ave the Date</w:t>
                      </w:r>
                    </w:p>
                    <w:p w14:paraId="538A5819" w14:textId="77777777" w:rsidR="00AB7233" w:rsidRPr="00AB7233" w:rsidRDefault="00AB7233" w:rsidP="008A4B14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color w:val="0070C0"/>
                          <w:sz w:val="14"/>
                          <w:szCs w:val="14"/>
                        </w:rPr>
                      </w:pPr>
                    </w:p>
                    <w:p w14:paraId="6B6EAF06" w14:textId="77777777" w:rsidR="001322A4" w:rsidRPr="00AB7233" w:rsidRDefault="00E837D2" w:rsidP="000822C3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What </w:t>
                      </w:r>
                      <w:r w:rsidRPr="00AB7233">
                        <w:rPr>
                          <w:rFonts w:ascii="Arial Black" w:hAnsi="Arial Black" w:cs="Times New Roman"/>
                          <w:b/>
                          <w:color w:val="7030A0"/>
                          <w:sz w:val="28"/>
                          <w:szCs w:val="28"/>
                        </w:rPr>
                        <w:t>MOAR</w:t>
                      </w:r>
                      <w:r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on Addiction Prevention, </w:t>
                      </w:r>
                    </w:p>
                    <w:p w14:paraId="103D66F4" w14:textId="488DE7D3" w:rsidR="00E837D2" w:rsidRDefault="00E837D2" w:rsidP="000822C3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8"/>
                          <w:szCs w:val="28"/>
                        </w:rPr>
                        <w:t>Treatment, and Recovery</w:t>
                      </w:r>
                    </w:p>
                    <w:p w14:paraId="07036F09" w14:textId="77777777" w:rsidR="00BA7D27" w:rsidRPr="00AB7233" w:rsidRDefault="00BA7D27" w:rsidP="000822C3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14:paraId="75B9CC9C" w14:textId="77777777" w:rsidR="00BA7D27" w:rsidRDefault="00BA7D27" w:rsidP="00BA7D27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With </w:t>
                      </w:r>
                      <w:r w:rsidRPr="00794987">
                        <w:rPr>
                          <w:rFonts w:ascii="Trebuchet MS" w:hAnsi="Trebuchet MS" w:cs="Times New Roman"/>
                          <w:b/>
                          <w:color w:val="7030A0"/>
                          <w:sz w:val="24"/>
                          <w:szCs w:val="24"/>
                        </w:rPr>
                        <w:t>BSAS Director Deirdre Calvert,</w:t>
                      </w:r>
                    </w:p>
                    <w:p w14:paraId="73EB6BB6" w14:textId="77777777" w:rsidR="00BA7D27" w:rsidRDefault="00BA7D27" w:rsidP="00BA7D27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City of </w:t>
                      </w:r>
                      <w:r w:rsidRPr="00794987">
                        <w:rPr>
                          <w:rFonts w:ascii="Trebuchet MS" w:hAnsi="Trebuchet MS" w:cs="Times New Roman"/>
                          <w:b/>
                          <w:color w:val="7030A0"/>
                          <w:sz w:val="24"/>
                          <w:szCs w:val="24"/>
                        </w:rPr>
                        <w:t>Boston</w:t>
                      </w:r>
                      <w:r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 Office of </w:t>
                      </w:r>
                      <w:r w:rsidRPr="00794987">
                        <w:rPr>
                          <w:rFonts w:ascii="Trebuchet MS" w:hAnsi="Trebuchet MS" w:cs="Times New Roman"/>
                          <w:b/>
                          <w:color w:val="7030A0"/>
                          <w:sz w:val="24"/>
                          <w:szCs w:val="24"/>
                        </w:rPr>
                        <w:t xml:space="preserve">Recovery </w:t>
                      </w:r>
                      <w:r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>Services,</w:t>
                      </w:r>
                    </w:p>
                    <w:p w14:paraId="29902CD0" w14:textId="03EAE2EE" w:rsidR="00BA7D27" w:rsidRPr="00794987" w:rsidRDefault="00BA7D27" w:rsidP="00BA7D27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794987">
                        <w:rPr>
                          <w:rFonts w:ascii="Trebuchet MS" w:hAnsi="Trebuchet MS" w:cs="Times New Roman"/>
                          <w:b/>
                          <w:color w:val="7030A0"/>
                          <w:sz w:val="24"/>
                          <w:szCs w:val="24"/>
                        </w:rPr>
                        <w:t xml:space="preserve">Jennifer Tracey </w:t>
                      </w:r>
                    </w:p>
                    <w:p w14:paraId="15D1C45F" w14:textId="7ADC73FD" w:rsidR="00BA7D27" w:rsidRDefault="00BA7D27" w:rsidP="00BA7D27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Recovery </w:t>
                      </w:r>
                      <w:r w:rsidRPr="00794987">
                        <w:rPr>
                          <w:rFonts w:ascii="Trebuchet MS" w:hAnsi="Trebuchet MS" w:cs="Times New Roman"/>
                          <w:b/>
                          <w:color w:val="7030A0"/>
                          <w:sz w:val="24"/>
                          <w:szCs w:val="24"/>
                        </w:rPr>
                        <w:t>Community</w:t>
                      </w:r>
                      <w:r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 Organizations, </w:t>
                      </w:r>
                    </w:p>
                    <w:p w14:paraId="2B6735BF" w14:textId="77777777" w:rsidR="00BA7D27" w:rsidRPr="00AC4BEB" w:rsidRDefault="00BA7D27" w:rsidP="00BA7D27">
                      <w:pPr>
                        <w:spacing w:before="0" w:beforeAutospacing="0"/>
                        <w:jc w:val="center"/>
                        <w:rPr>
                          <w:rFonts w:ascii="Arial Black" w:hAnsi="Arial Black" w:cs="Times New Roman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794987">
                        <w:rPr>
                          <w:rFonts w:ascii="Trebuchet MS" w:hAnsi="Trebuchet MS" w:cs="Times New Roman"/>
                          <w:b/>
                          <w:color w:val="7030A0"/>
                          <w:sz w:val="24"/>
                          <w:szCs w:val="24"/>
                        </w:rPr>
                        <w:t xml:space="preserve">People </w:t>
                      </w:r>
                      <w:r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in Recovery and </w:t>
                      </w:r>
                      <w:r w:rsidRPr="00AB7233">
                        <w:rPr>
                          <w:rFonts w:ascii="Arial Black" w:hAnsi="Arial Black" w:cs="Times New Roman"/>
                          <w:b/>
                          <w:color w:val="7030A0"/>
                          <w:sz w:val="24"/>
                          <w:szCs w:val="24"/>
                        </w:rPr>
                        <w:t>MOAR!</w:t>
                      </w:r>
                    </w:p>
                    <w:p w14:paraId="3185B3EF" w14:textId="77777777" w:rsidR="00BA7D27" w:rsidRPr="00AB7233" w:rsidRDefault="00BA7D27" w:rsidP="00BA7D27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color w:val="8064A2" w:themeColor="accent4"/>
                          <w:sz w:val="24"/>
                          <w:szCs w:val="24"/>
                        </w:rPr>
                      </w:pPr>
                    </w:p>
                    <w:p w14:paraId="71549F9A" w14:textId="77777777" w:rsidR="00BA7D27" w:rsidRPr="00321A33" w:rsidRDefault="00BA7D27" w:rsidP="00BA7D27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321A33">
                        <w:rPr>
                          <w:rFonts w:ascii="Trebuchet MS" w:hAnsi="Trebuchet MS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>Individuals</w:t>
                      </w:r>
                      <w:r w:rsidRPr="00321A33"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and</w:t>
                      </w:r>
                      <w:r w:rsidRPr="00321A33">
                        <w:rPr>
                          <w:rFonts w:ascii="Trebuchet MS" w:hAnsi="Trebuchet MS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 Families </w:t>
                      </w:r>
                      <w:r w:rsidRPr="00321A33"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in </w:t>
                      </w:r>
                      <w:r w:rsidRPr="00321A33">
                        <w:rPr>
                          <w:rFonts w:ascii="Trebuchet MS" w:hAnsi="Trebuchet MS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Recovery </w:t>
                      </w:r>
                      <w:r w:rsidRPr="00321A33"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and </w:t>
                      </w:r>
                    </w:p>
                    <w:p w14:paraId="567BD799" w14:textId="77777777" w:rsidR="00BA7D27" w:rsidRPr="00321A33" w:rsidRDefault="00BA7D27" w:rsidP="00BA7D27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321A33">
                        <w:rPr>
                          <w:rFonts w:ascii="Trebuchet MS" w:hAnsi="Trebuchet MS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>YOU</w:t>
                      </w:r>
                      <w:r w:rsidRPr="00321A33">
                        <w:rPr>
                          <w:rFonts w:ascii="Trebuchet MS" w:hAnsi="Trebuchet MS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are </w:t>
                      </w:r>
                      <w:r w:rsidRPr="00321A33">
                        <w:rPr>
                          <w:rFonts w:ascii="Trebuchet MS" w:hAnsi="Trebuchet MS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>invited!</w:t>
                      </w:r>
                    </w:p>
                    <w:p w14:paraId="1EA3648D" w14:textId="77777777" w:rsidR="008A4B14" w:rsidRPr="00AB7233" w:rsidRDefault="008A4B14" w:rsidP="000822C3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color w:val="0070C0"/>
                          <w:sz w:val="18"/>
                          <w:szCs w:val="18"/>
                        </w:rPr>
                      </w:pPr>
                    </w:p>
                    <w:p w14:paraId="49945824" w14:textId="1D362725" w:rsidR="00F96FE6" w:rsidRPr="00AB7233" w:rsidRDefault="008A4B14" w:rsidP="00BA7D27">
                      <w:pPr>
                        <w:spacing w:before="0" w:beforeAutospacing="0"/>
                        <w:rPr>
                          <w:rFonts w:ascii="Trebuchet MS" w:hAnsi="Trebuchet MS" w:cs="Times New Roman"/>
                          <w:b/>
                          <w:color w:val="0070C0"/>
                          <w:sz w:val="10"/>
                          <w:szCs w:val="10"/>
                        </w:rPr>
                      </w:pPr>
                      <w:r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                   </w:t>
                      </w:r>
                      <w:r w:rsidR="002E7713">
                        <w:rPr>
                          <w:rFonts w:ascii="Trebuchet MS" w:hAnsi="Trebuchet MS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B063FD5" w14:textId="08B5284B" w:rsidR="000A6DA9" w:rsidRPr="00AB7233" w:rsidRDefault="000A6DA9" w:rsidP="000822C3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>20</w:t>
                      </w:r>
                      <w:r w:rsidR="00B11F63"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>2</w:t>
                      </w:r>
                      <w:r w:rsidR="00BA7D27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1 </w:t>
                      </w:r>
                      <w:r w:rsidR="00443204"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>Forum with Direction for 20</w:t>
                      </w:r>
                      <w:r w:rsidR="00750302"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>2</w:t>
                      </w:r>
                      <w:r w:rsidR="00BA7D27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>2</w:t>
                      </w:r>
                    </w:p>
                    <w:p w14:paraId="19CBB7A8" w14:textId="77777777" w:rsidR="006208E9" w:rsidRPr="00AB7233" w:rsidRDefault="000A6DA9" w:rsidP="00454AA0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Organized </w:t>
                      </w:r>
                      <w:r w:rsidRPr="00AB7233">
                        <w:rPr>
                          <w:rFonts w:ascii="Trebuchet MS" w:hAnsi="Trebuchet MS" w:cs="Times New Roman"/>
                          <w:b/>
                          <w:color w:val="7030A0"/>
                          <w:sz w:val="24"/>
                          <w:szCs w:val="24"/>
                        </w:rPr>
                        <w:t xml:space="preserve">by </w:t>
                      </w:r>
                      <w:r w:rsidRPr="00AB7233">
                        <w:rPr>
                          <w:rFonts w:ascii="Arial Black" w:hAnsi="Arial Black" w:cs="Times New Roman"/>
                          <w:b/>
                          <w:color w:val="7030A0"/>
                          <w:sz w:val="24"/>
                          <w:szCs w:val="24"/>
                        </w:rPr>
                        <w:t>MOAR</w:t>
                      </w:r>
                      <w:r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 &amp; Friends</w:t>
                      </w:r>
                      <w:r w:rsidR="006208E9"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37516360" w14:textId="77777777" w:rsidR="006208E9" w:rsidRPr="00AB7233" w:rsidRDefault="006208E9" w:rsidP="00454AA0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</w:p>
                    <w:p w14:paraId="485E2E52" w14:textId="5F4F63F7" w:rsidR="00D61637" w:rsidRDefault="006208E9" w:rsidP="00454AA0">
                      <w:pPr>
                        <w:spacing w:before="0" w:beforeAutospacing="0"/>
                        <w:jc w:val="center"/>
                        <w:rPr>
                          <w:rFonts w:ascii="Arial Black" w:hAnsi="Arial Black" w:cs="Times New Roman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>With Policymakers, State</w:t>
                      </w:r>
                      <w:r w:rsidR="001322A4"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 and City</w:t>
                      </w:r>
                      <w:r w:rsidRPr="00AB7233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 Leaders, Recovery Community Organizations, </w:t>
                      </w:r>
                      <w:r w:rsidR="00BA7D27"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FF05B38" w14:textId="12E8331C" w:rsidR="00BA7D27" w:rsidRDefault="00BA7D27" w:rsidP="00454AA0">
                      <w:pPr>
                        <w:spacing w:before="0" w:beforeAutospacing="0"/>
                        <w:jc w:val="center"/>
                        <w:rPr>
                          <w:rFonts w:ascii="Arial Black" w:hAnsi="Arial Black" w:cs="Times New Roman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14:paraId="70FD82C0" w14:textId="77777777" w:rsidR="00BA7D27" w:rsidRPr="00AB7233" w:rsidRDefault="00BA7D27" w:rsidP="00454AA0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</w:p>
                    <w:p w14:paraId="6ACC8A92" w14:textId="77777777" w:rsidR="00BA7D27" w:rsidRPr="00AB7233" w:rsidRDefault="00BA7D27" w:rsidP="000822C3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color w:val="0070C0"/>
                          <w:sz w:val="24"/>
                          <w:szCs w:val="24"/>
                        </w:rPr>
                      </w:pPr>
                    </w:p>
                    <w:p w14:paraId="4B2B6829" w14:textId="19A6774A" w:rsidR="008A4B14" w:rsidRPr="00AB7233" w:rsidRDefault="008A4B14" w:rsidP="00770895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color w:val="0070C0"/>
                          <w:sz w:val="24"/>
                          <w:szCs w:val="24"/>
                        </w:rPr>
                      </w:pPr>
                      <w:r w:rsidRPr="00AB7233">
                        <w:rPr>
                          <w:rFonts w:ascii="Trebuchet MS" w:hAnsi="Trebuchet MS" w:cs="Times New Roman"/>
                          <w:color w:val="0070C0"/>
                          <w:sz w:val="24"/>
                          <w:szCs w:val="24"/>
                        </w:rPr>
                        <w:t xml:space="preserve">Email – </w:t>
                      </w:r>
                      <w:hyperlink r:id="rId10" w:history="1">
                        <w:r w:rsidR="00BA7D27" w:rsidRPr="008D5307">
                          <w:rPr>
                            <w:rStyle w:val="Hyperlink"/>
                            <w:rFonts w:ascii="Trebuchet MS" w:hAnsi="Trebuchet MS" w:cs="Times New Roman"/>
                            <w:sz w:val="24"/>
                            <w:szCs w:val="24"/>
                          </w:rPr>
                          <w:t>JulieB@MOAR-Recovery.org</w:t>
                        </w:r>
                      </w:hyperlink>
                    </w:p>
                    <w:p w14:paraId="5B47B9FF" w14:textId="77777777" w:rsidR="008A4B14" w:rsidRPr="00AB7233" w:rsidRDefault="008A4B14" w:rsidP="00770895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E6B079" wp14:editId="4DD75E04">
                <wp:simplePos x="0" y="0"/>
                <wp:positionH relativeFrom="margin">
                  <wp:align>left</wp:align>
                </wp:positionH>
                <wp:positionV relativeFrom="paragraph">
                  <wp:posOffset>4076700</wp:posOffset>
                </wp:positionV>
                <wp:extent cx="3291840" cy="3886200"/>
                <wp:effectExtent l="0" t="0" r="22860" b="1905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1840" cy="388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4AD11" w14:textId="76615093" w:rsidR="00345A8D" w:rsidRDefault="00AB7233" w:rsidP="00184523">
                            <w:pPr>
                              <w:spacing w:before="0" w:beforeAutospacing="0"/>
                              <w:jc w:val="center"/>
                              <w:rPr>
                                <w:rFonts w:ascii="Open Sans" w:hAnsi="Open Sans"/>
                                <w:noProof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Open Sans" w:hAnsi="Open Sans"/>
                                <w:noProof/>
                                <w:color w:val="000000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0E5D16DC" wp14:editId="3CB348CE">
                                  <wp:extent cx="1812634" cy="1196521"/>
                                  <wp:effectExtent l="0" t="0" r="3810" b="0"/>
                                  <wp:docPr id="13" name="Picture 13" descr="http://www.facesandvoicesofrecovery.org/sites/default/files/website%20art_prp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facesandvoicesofrecovery.org/sites/default/files/website%20art_prp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3941" cy="1223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BB238A" w14:textId="77777777" w:rsidR="00345A8D" w:rsidRDefault="00345A8D" w:rsidP="00184523">
                            <w:pPr>
                              <w:spacing w:before="0" w:beforeAutospacing="0"/>
                              <w:jc w:val="center"/>
                              <w:rPr>
                                <w:rFonts w:ascii="Open Sans" w:hAnsi="Open Sans"/>
                                <w:noProof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2A57E419" w14:textId="4CC9EDC6" w:rsidR="00184523" w:rsidRPr="00AB7233" w:rsidRDefault="00184523" w:rsidP="00345A8D">
                            <w:pPr>
                              <w:spacing w:before="0" w:beforeAutospacing="0"/>
                              <w:rPr>
                                <w:rFonts w:ascii="Trebuchet MS" w:hAnsi="Trebuchet MS" w:cs="Times New Roman"/>
                                <w:b/>
                                <w:color w:val="7030A0"/>
                                <w:sz w:val="21"/>
                                <w:szCs w:val="21"/>
                              </w:rPr>
                            </w:pP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7030A0"/>
                                <w:sz w:val="21"/>
                                <w:szCs w:val="21"/>
                              </w:rPr>
                              <w:t xml:space="preserve">Thank You to Massachusetts Department of Public Health – Bureau of Substance </w:t>
                            </w:r>
                            <w:r w:rsidR="006208E9" w:rsidRPr="00AB7233">
                              <w:rPr>
                                <w:rFonts w:ascii="Trebuchet MS" w:hAnsi="Trebuchet MS" w:cs="Times New Roman"/>
                                <w:b/>
                                <w:color w:val="7030A0"/>
                                <w:sz w:val="21"/>
                                <w:szCs w:val="21"/>
                              </w:rPr>
                              <w:t>Addiction</w:t>
                            </w: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7030A0"/>
                                <w:sz w:val="21"/>
                                <w:szCs w:val="21"/>
                              </w:rPr>
                              <w:t xml:space="preserve"> Services,</w:t>
                            </w:r>
                            <w:r w:rsidR="00775E4B" w:rsidRPr="00AB7233">
                              <w:rPr>
                                <w:rFonts w:ascii="Trebuchet MS" w:hAnsi="Trebuchet MS" w:cs="Times New Roman"/>
                                <w:b/>
                                <w:color w:val="7030A0"/>
                                <w:sz w:val="21"/>
                                <w:szCs w:val="21"/>
                              </w:rPr>
                              <w:t xml:space="preserve"> City of Boston – Office of Recovery Services,</w:t>
                            </w:r>
                          </w:p>
                          <w:p w14:paraId="08D66ECC" w14:textId="77777777" w:rsidR="00184523" w:rsidRPr="00AB7233" w:rsidRDefault="00184523" w:rsidP="001322A4">
                            <w:pPr>
                              <w:spacing w:before="0" w:beforeAutospacing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403152" w:themeColor="accent4" w:themeShade="80"/>
                                <w:sz w:val="21"/>
                                <w:szCs w:val="21"/>
                              </w:rPr>
                            </w:pP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7030A0"/>
                                <w:sz w:val="21"/>
                                <w:szCs w:val="21"/>
                              </w:rPr>
                              <w:t xml:space="preserve">Boston Public Health Commission, Community Coalitions, Individuals &amp; Families for Recovery! </w:t>
                            </w:r>
                            <w:r w:rsidRPr="00AB7233">
                              <w:rPr>
                                <w:rFonts w:ascii="Trebuchet MS" w:hAnsi="Trebuchet MS" w:cs="Times New Roman"/>
                                <w:b/>
                                <w:color w:val="403152" w:themeColor="accent4" w:themeShade="80"/>
                                <w:sz w:val="21"/>
                                <w:szCs w:val="21"/>
                              </w:rPr>
                              <w:t xml:space="preserve">   </w:t>
                            </w:r>
                          </w:p>
                          <w:p w14:paraId="17E82E90" w14:textId="77777777" w:rsidR="002E7713" w:rsidRDefault="002E7713" w:rsidP="001322A4">
                            <w:pPr>
                              <w:spacing w:before="0" w:beforeAutospacing="0"/>
                              <w:jc w:val="center"/>
                              <w:rPr>
                                <w:rFonts w:ascii="Clarendon" w:hAnsi="Clarendon"/>
                                <w:b/>
                                <w:bCs/>
                                <w:noProof/>
                                <w:color w:val="0099CC"/>
                                <w:sz w:val="21"/>
                                <w:szCs w:val="21"/>
                              </w:rPr>
                            </w:pPr>
                          </w:p>
                          <w:p w14:paraId="2565482D" w14:textId="63D906D6" w:rsidR="00573EDB" w:rsidRPr="00AB7233" w:rsidRDefault="00750302" w:rsidP="001322A4">
                            <w:pPr>
                              <w:spacing w:before="0" w:beforeAutospacing="0"/>
                              <w:jc w:val="center"/>
                              <w:rPr>
                                <w:rFonts w:ascii="Clarendon" w:hAnsi="Clarendon"/>
                                <w:b/>
                                <w:bCs/>
                                <w:color w:val="0099CC"/>
                                <w:sz w:val="21"/>
                                <w:szCs w:val="21"/>
                              </w:rPr>
                            </w:pPr>
                            <w:r w:rsidRPr="00AB7233">
                              <w:rPr>
                                <w:rFonts w:ascii="Clarendon" w:hAnsi="Clarendon"/>
                                <w:b/>
                                <w:bCs/>
                                <w:noProof/>
                                <w:color w:val="0099CC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D4B57F1" wp14:editId="337657E6">
                                  <wp:extent cx="2194560" cy="1200150"/>
                                  <wp:effectExtent l="0" t="0" r="0" b="0"/>
                                  <wp:docPr id="14" name="Picture 1" descr="F:\MOAR\MOAR Boston\MOAR Boston Policy Forum picture - 2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MOAR\MOAR Boston\MOAR Boston Policy Forum picture - 2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6B079" id="Text Box 7" o:spid="_x0000_s1027" type="#_x0000_t202" style="position:absolute;left:0;text-align:left;margin-left:0;margin-top:321pt;width:259.2pt;height:306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" fillcolor="white [3201]" strokeweight=".5pt">
                <v:path arrowok="t"/>
                <v:textbox>
                  <w:txbxContent>
                    <w:p w14:paraId="05B4AD11" w14:textId="76615093" w:rsidR="00345A8D" w:rsidRDefault="00AB7233" w:rsidP="00184523">
                      <w:pPr>
                        <w:spacing w:before="0" w:beforeAutospacing="0"/>
                        <w:jc w:val="center"/>
                        <w:rPr>
                          <w:rFonts w:ascii="Open Sans" w:hAnsi="Open Sans"/>
                          <w:noProof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Open Sans" w:hAnsi="Open Sans"/>
                          <w:noProof/>
                          <w:color w:val="000000"/>
                          <w:sz w:val="21"/>
                          <w:szCs w:val="21"/>
                        </w:rPr>
                        <w:drawing>
                          <wp:inline distT="0" distB="0" distL="0" distR="0" wp14:anchorId="0E5D16DC" wp14:editId="3CB348CE">
                            <wp:extent cx="1812634" cy="1196521"/>
                            <wp:effectExtent l="0" t="0" r="3810" b="0"/>
                            <wp:docPr id="13" name="Picture 13" descr="http://www.facesandvoicesofrecovery.org/sites/default/files/website%20art_prp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facesandvoicesofrecovery.org/sites/default/files/website%20art_prp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3941" cy="1223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BB238A" w14:textId="77777777" w:rsidR="00345A8D" w:rsidRDefault="00345A8D" w:rsidP="00184523">
                      <w:pPr>
                        <w:spacing w:before="0" w:beforeAutospacing="0"/>
                        <w:jc w:val="center"/>
                        <w:rPr>
                          <w:rFonts w:ascii="Open Sans" w:hAnsi="Open Sans"/>
                          <w:noProof/>
                          <w:color w:val="000000"/>
                          <w:sz w:val="21"/>
                          <w:szCs w:val="21"/>
                        </w:rPr>
                      </w:pPr>
                    </w:p>
                    <w:p w14:paraId="2A57E419" w14:textId="4CC9EDC6" w:rsidR="00184523" w:rsidRPr="00AB7233" w:rsidRDefault="00184523" w:rsidP="00345A8D">
                      <w:pPr>
                        <w:spacing w:before="0" w:beforeAutospacing="0"/>
                        <w:rPr>
                          <w:rFonts w:ascii="Trebuchet MS" w:hAnsi="Trebuchet MS" w:cs="Times New Roman"/>
                          <w:b/>
                          <w:color w:val="7030A0"/>
                          <w:sz w:val="21"/>
                          <w:szCs w:val="21"/>
                        </w:rPr>
                      </w:pPr>
                      <w:r w:rsidRPr="00AB7233">
                        <w:rPr>
                          <w:rFonts w:ascii="Trebuchet MS" w:hAnsi="Trebuchet MS" w:cs="Times New Roman"/>
                          <w:b/>
                          <w:color w:val="7030A0"/>
                          <w:sz w:val="21"/>
                          <w:szCs w:val="21"/>
                        </w:rPr>
                        <w:t xml:space="preserve">Thank You to Massachusetts Department of Public Health – Bureau of Substance </w:t>
                      </w:r>
                      <w:r w:rsidR="006208E9" w:rsidRPr="00AB7233">
                        <w:rPr>
                          <w:rFonts w:ascii="Trebuchet MS" w:hAnsi="Trebuchet MS" w:cs="Times New Roman"/>
                          <w:b/>
                          <w:color w:val="7030A0"/>
                          <w:sz w:val="21"/>
                          <w:szCs w:val="21"/>
                        </w:rPr>
                        <w:t>Addiction</w:t>
                      </w:r>
                      <w:r w:rsidRPr="00AB7233">
                        <w:rPr>
                          <w:rFonts w:ascii="Trebuchet MS" w:hAnsi="Trebuchet MS" w:cs="Times New Roman"/>
                          <w:b/>
                          <w:color w:val="7030A0"/>
                          <w:sz w:val="21"/>
                          <w:szCs w:val="21"/>
                        </w:rPr>
                        <w:t xml:space="preserve"> Services,</w:t>
                      </w:r>
                      <w:r w:rsidR="00775E4B" w:rsidRPr="00AB7233">
                        <w:rPr>
                          <w:rFonts w:ascii="Trebuchet MS" w:hAnsi="Trebuchet MS" w:cs="Times New Roman"/>
                          <w:b/>
                          <w:color w:val="7030A0"/>
                          <w:sz w:val="21"/>
                          <w:szCs w:val="21"/>
                        </w:rPr>
                        <w:t xml:space="preserve"> City of Boston – Office of Recovery Services,</w:t>
                      </w:r>
                    </w:p>
                    <w:p w14:paraId="08D66ECC" w14:textId="77777777" w:rsidR="00184523" w:rsidRPr="00AB7233" w:rsidRDefault="00184523" w:rsidP="001322A4">
                      <w:pPr>
                        <w:spacing w:before="0" w:beforeAutospacing="0"/>
                        <w:jc w:val="center"/>
                        <w:rPr>
                          <w:rFonts w:ascii="Trebuchet MS" w:hAnsi="Trebuchet MS" w:cs="Times New Roman"/>
                          <w:b/>
                          <w:color w:val="403152" w:themeColor="accent4" w:themeShade="80"/>
                          <w:sz w:val="21"/>
                          <w:szCs w:val="21"/>
                        </w:rPr>
                      </w:pPr>
                      <w:r w:rsidRPr="00AB7233">
                        <w:rPr>
                          <w:rFonts w:ascii="Trebuchet MS" w:hAnsi="Trebuchet MS" w:cs="Times New Roman"/>
                          <w:b/>
                          <w:color w:val="7030A0"/>
                          <w:sz w:val="21"/>
                          <w:szCs w:val="21"/>
                        </w:rPr>
                        <w:t xml:space="preserve">Boston Public Health Commission, Community Coalitions, Individuals &amp; Families for Recovery! </w:t>
                      </w:r>
                      <w:r w:rsidRPr="00AB7233">
                        <w:rPr>
                          <w:rFonts w:ascii="Trebuchet MS" w:hAnsi="Trebuchet MS" w:cs="Times New Roman"/>
                          <w:b/>
                          <w:color w:val="403152" w:themeColor="accent4" w:themeShade="80"/>
                          <w:sz w:val="21"/>
                          <w:szCs w:val="21"/>
                        </w:rPr>
                        <w:t xml:space="preserve">   </w:t>
                      </w:r>
                    </w:p>
                    <w:p w14:paraId="17E82E90" w14:textId="77777777" w:rsidR="002E7713" w:rsidRDefault="002E7713" w:rsidP="001322A4">
                      <w:pPr>
                        <w:spacing w:before="0" w:beforeAutospacing="0"/>
                        <w:jc w:val="center"/>
                        <w:rPr>
                          <w:rFonts w:ascii="Clarendon" w:hAnsi="Clarendon"/>
                          <w:b/>
                          <w:bCs/>
                          <w:noProof/>
                          <w:color w:val="0099CC"/>
                          <w:sz w:val="21"/>
                          <w:szCs w:val="21"/>
                        </w:rPr>
                      </w:pPr>
                    </w:p>
                    <w:p w14:paraId="2565482D" w14:textId="63D906D6" w:rsidR="00573EDB" w:rsidRPr="00AB7233" w:rsidRDefault="00750302" w:rsidP="001322A4">
                      <w:pPr>
                        <w:spacing w:before="0" w:beforeAutospacing="0"/>
                        <w:jc w:val="center"/>
                        <w:rPr>
                          <w:rFonts w:ascii="Clarendon" w:hAnsi="Clarendon"/>
                          <w:b/>
                          <w:bCs/>
                          <w:color w:val="0099CC"/>
                          <w:sz w:val="21"/>
                          <w:szCs w:val="21"/>
                        </w:rPr>
                      </w:pPr>
                      <w:r w:rsidRPr="00AB7233">
                        <w:rPr>
                          <w:rFonts w:ascii="Clarendon" w:hAnsi="Clarendon"/>
                          <w:b/>
                          <w:bCs/>
                          <w:noProof/>
                          <w:color w:val="0099CC"/>
                          <w:sz w:val="21"/>
                          <w:szCs w:val="21"/>
                        </w:rPr>
                        <w:drawing>
                          <wp:inline distT="0" distB="0" distL="0" distR="0" wp14:anchorId="1D4B57F1" wp14:editId="337657E6">
                            <wp:extent cx="2194560" cy="1200150"/>
                            <wp:effectExtent l="0" t="0" r="0" b="0"/>
                            <wp:docPr id="14" name="Picture 1" descr="F:\MOAR\MOAR Boston\MOAR Boston Policy Forum picture - 2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MOAR\MOAR Boston\MOAR Boston Policy Forum picture - 2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6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23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1EBEC8" wp14:editId="1C1C1BF0">
                <wp:simplePos x="0" y="0"/>
                <wp:positionH relativeFrom="column">
                  <wp:posOffset>3175</wp:posOffset>
                </wp:positionH>
                <wp:positionV relativeFrom="paragraph">
                  <wp:posOffset>3133725</wp:posOffset>
                </wp:positionV>
                <wp:extent cx="3380105" cy="944245"/>
                <wp:effectExtent l="13335" t="8255" r="6985" b="28575"/>
                <wp:wrapThrough wrapText="bothSides">
                  <wp:wrapPolygon edited="0">
                    <wp:start x="386142" y="-138868"/>
                    <wp:lineTo x="-38615" y="0"/>
                    <wp:lineTo x="-38615" y="9859884"/>
                    <wp:lineTo x="13437675" y="9859884"/>
                    <wp:lineTo x="13437675" y="1110969"/>
                    <wp:lineTo x="13205992" y="0"/>
                    <wp:lineTo x="12974308" y="-138868"/>
                    <wp:lineTo x="386142" y="-138868"/>
                  </wp:wrapPolygon>
                </wp:wrapThrough>
                <wp:docPr id="7" name="Round Same Side Corner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0105" cy="944245"/>
                        </a:xfrm>
                        <a:custGeom>
                          <a:avLst/>
                          <a:gdLst>
                            <a:gd name="T0" fmla="*/ 114726 w 3302000"/>
                            <a:gd name="T1" fmla="*/ 0 h 688340"/>
                            <a:gd name="T2" fmla="*/ 3187274 w 3302000"/>
                            <a:gd name="T3" fmla="*/ 0 h 688340"/>
                            <a:gd name="T4" fmla="*/ 3302000 w 3302000"/>
                            <a:gd name="T5" fmla="*/ 114726 h 688340"/>
                            <a:gd name="T6" fmla="*/ 3302000 w 3302000"/>
                            <a:gd name="T7" fmla="*/ 688340 h 688340"/>
                            <a:gd name="T8" fmla="*/ 3302000 w 3302000"/>
                            <a:gd name="T9" fmla="*/ 688340 h 688340"/>
                            <a:gd name="T10" fmla="*/ 0 w 3302000"/>
                            <a:gd name="T11" fmla="*/ 688340 h 688340"/>
                            <a:gd name="T12" fmla="*/ 0 w 3302000"/>
                            <a:gd name="T13" fmla="*/ 688340 h 688340"/>
                            <a:gd name="T14" fmla="*/ 0 w 3302000"/>
                            <a:gd name="T15" fmla="*/ 114726 h 688340"/>
                            <a:gd name="T16" fmla="*/ 114726 w 3302000"/>
                            <a:gd name="T17" fmla="*/ 0 h 6883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302000"/>
                            <a:gd name="T28" fmla="*/ 0 h 688340"/>
                            <a:gd name="T29" fmla="*/ 3302000 w 3302000"/>
                            <a:gd name="T30" fmla="*/ 688340 h 68834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302000" h="688340">
                              <a:moveTo>
                                <a:pt x="114726" y="0"/>
                              </a:moveTo>
                              <a:lnTo>
                                <a:pt x="3187274" y="0"/>
                              </a:lnTo>
                              <a:cubicBezTo>
                                <a:pt x="3250635" y="0"/>
                                <a:pt x="3302000" y="51365"/>
                                <a:pt x="3302000" y="114726"/>
                              </a:cubicBezTo>
                              <a:lnTo>
                                <a:pt x="3302000" y="688340"/>
                              </a:lnTo>
                              <a:lnTo>
                                <a:pt x="0" y="688340"/>
                              </a:lnTo>
                              <a:lnTo>
                                <a:pt x="0" y="114726"/>
                              </a:lnTo>
                              <a:cubicBezTo>
                                <a:pt x="0" y="51365"/>
                                <a:pt x="51365" y="0"/>
                                <a:pt x="114726" y="0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7B57A8"/>
                            </a:gs>
                            <a:gs pos="20000">
                              <a:srgbClr val="7B58A6"/>
                            </a:gs>
                            <a:gs pos="100000">
                              <a:srgbClr val="5D417E"/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366A1112" w14:textId="77777777" w:rsidR="006208E9" w:rsidRPr="00775E4B" w:rsidRDefault="006208E9" w:rsidP="006208E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775E4B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Visible, Vocal, Valuable Voices For Recovery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EBEC8" id="Round Same Side Corner Rectangle 17" o:spid="_x0000_s1028" style="position:absolute;left:0;text-align:left;margin-left:.25pt;margin-top:246.75pt;width:266.15pt;height:74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2000,688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" adj="-11796480,,5400" path="m114726,l3187274,v63361,,114726,51365,114726,114726l3302000,688340,,688340,,114726c,51365,51365,,114726,xe" fillcolor="#7b57a8" strokecolor="#795d9b [3047]">
                <v:fill color2="#5d417e" rotate="t" colors="0 #7b57a8;13107f #7b58a6;1 #5d417e" focus="100%" type="gradient">
                  <o:fill v:ext="view" type="gradientUnscaled"/>
                </v:fill>
                <v:stroke joinstyle="miter"/>
                <v:shadow on="t" opacity="22936f" origin=",.5" offset="0,.63889mm"/>
                <v:formulas/>
                <v:path arrowok="t" o:connecttype="custom" o:connectlocs="117440,0;3262665,0;3380105,157378;3380105,944245;3380105,944245;0,944245;0,944245;0,157378;117440,0" o:connectangles="0,0,0,0,0,0,0,0,0" textboxrect="0,0,3302000,688340"/>
                <v:textbox>
                  <w:txbxContent>
                    <w:p w14:paraId="366A1112" w14:textId="77777777" w:rsidR="006208E9" w:rsidRPr="00775E4B" w:rsidRDefault="006208E9" w:rsidP="006208E9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775E4B">
                        <w:rPr>
                          <w:b/>
                          <w:color w:val="FFFFFF" w:themeColor="background1"/>
                          <w:sz w:val="36"/>
                        </w:rPr>
                        <w:t>Visible, Vocal, Valuable Voices For Recovery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45A8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89F20C" wp14:editId="67FCE65E">
                <wp:simplePos x="0" y="0"/>
                <wp:positionH relativeFrom="column">
                  <wp:posOffset>2038350</wp:posOffset>
                </wp:positionH>
                <wp:positionV relativeFrom="paragraph">
                  <wp:posOffset>150495</wp:posOffset>
                </wp:positionV>
                <wp:extent cx="2914650" cy="28765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4650" cy="287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42D73" w14:textId="12286C8C" w:rsidR="006208E9" w:rsidRPr="006208E9" w:rsidRDefault="006208E9" w:rsidP="006208E9">
                            <w:pPr>
                              <w:spacing w:before="0" w:beforeAutospacing="0"/>
                              <w:jc w:val="center"/>
                              <w:rPr>
                                <w:rFonts w:ascii="Clarendon" w:hAnsi="Clarendo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208E9">
                              <w:rPr>
                                <w:rFonts w:ascii="Clarendon" w:hAnsi="Clarendon"/>
                                <w:color w:val="FFFFFF" w:themeColor="background1"/>
                                <w:sz w:val="44"/>
                                <w:szCs w:val="44"/>
                              </w:rPr>
                              <w:t>1</w:t>
                            </w:r>
                            <w:r w:rsidR="00BA7D27">
                              <w:rPr>
                                <w:rFonts w:ascii="Clarendon" w:hAnsi="Clarendon"/>
                                <w:color w:val="FFFFFF" w:themeColor="background1"/>
                                <w:sz w:val="44"/>
                                <w:szCs w:val="44"/>
                              </w:rPr>
                              <w:t>8</w:t>
                            </w:r>
                            <w:r w:rsidRPr="006208E9">
                              <w:rPr>
                                <w:rFonts w:ascii="Clarendon" w:hAnsi="Clarendon"/>
                                <w:color w:val="FFFFFF" w:themeColor="background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6208E9">
                              <w:rPr>
                                <w:rFonts w:ascii="Clarendon" w:hAnsi="Clarendo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Annual</w:t>
                            </w:r>
                          </w:p>
                          <w:p w14:paraId="50A092F5" w14:textId="77777777" w:rsidR="006208E9" w:rsidRPr="006208E9" w:rsidRDefault="006208E9" w:rsidP="006208E9">
                            <w:pPr>
                              <w:spacing w:before="0" w:beforeAutospacing="0"/>
                              <w:jc w:val="center"/>
                              <w:rPr>
                                <w:rFonts w:ascii="Clarendon" w:hAnsi="Clarendon"/>
                                <w:b/>
                                <w:color w:val="FFFFFF" w:themeColor="background1"/>
                                <w:sz w:val="42"/>
                                <w:szCs w:val="44"/>
                              </w:rPr>
                            </w:pPr>
                            <w:r w:rsidRPr="006208E9">
                              <w:rPr>
                                <w:rFonts w:ascii="Clarendon" w:hAnsi="Clarendon"/>
                                <w:b/>
                                <w:color w:val="FFFFFF" w:themeColor="background1"/>
                                <w:sz w:val="50"/>
                                <w:szCs w:val="44"/>
                              </w:rPr>
                              <w:t>Public Policy Dialogue</w:t>
                            </w:r>
                          </w:p>
                          <w:p w14:paraId="3B329659" w14:textId="77777777" w:rsidR="006208E9" w:rsidRPr="00443204" w:rsidRDefault="006208E9" w:rsidP="006208E9">
                            <w:pPr>
                              <w:spacing w:before="0" w:beforeAutospacing="0"/>
                              <w:jc w:val="center"/>
                              <w:rPr>
                                <w:rFonts w:ascii="Clarendon" w:hAnsi="Clarendon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AEEA989" w14:textId="067FB82E" w:rsidR="006208E9" w:rsidRDefault="00BA7D27" w:rsidP="006208E9">
                            <w:pPr>
                              <w:spacing w:before="0" w:beforeAutospacing="0"/>
                              <w:jc w:val="center"/>
                              <w:rPr>
                                <w:rFonts w:ascii="Clarendon" w:hAnsi="Clarendo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larendon" w:hAnsi="Clarendo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On ZOOM</w:t>
                            </w:r>
                          </w:p>
                          <w:p w14:paraId="7BD649DA" w14:textId="77777777" w:rsidR="002A5CAD" w:rsidRPr="00DC537A" w:rsidRDefault="00BA7D27" w:rsidP="006208E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C537A">
                              <w:rPr>
                                <w:sz w:val="36"/>
                                <w:szCs w:val="36"/>
                              </w:rPr>
                              <w:t xml:space="preserve">A ZOOM Registration </w:t>
                            </w:r>
                            <w:r w:rsidR="002A5CAD" w:rsidRPr="00DC537A">
                              <w:rPr>
                                <w:sz w:val="36"/>
                                <w:szCs w:val="36"/>
                              </w:rPr>
                              <w:t xml:space="preserve">Invitation </w:t>
                            </w:r>
                          </w:p>
                          <w:p w14:paraId="40EACE1A" w14:textId="3AF1ED81" w:rsidR="006208E9" w:rsidRPr="00DC537A" w:rsidRDefault="00BA7D27" w:rsidP="006208E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C537A">
                              <w:rPr>
                                <w:sz w:val="36"/>
                                <w:szCs w:val="36"/>
                              </w:rPr>
                              <w:t xml:space="preserve"> will </w:t>
                            </w:r>
                            <w:r w:rsidR="002A5CAD" w:rsidRPr="00DC537A">
                              <w:rPr>
                                <w:sz w:val="36"/>
                                <w:szCs w:val="36"/>
                              </w:rPr>
                              <w:t>be sent!!</w:t>
                            </w:r>
                          </w:p>
                          <w:p w14:paraId="234EFA3E" w14:textId="77777777" w:rsidR="00BA7D27" w:rsidRDefault="00BA7D27" w:rsidP="006208E9">
                            <w:pPr>
                              <w:jc w:val="center"/>
                            </w:pPr>
                          </w:p>
                          <w:p w14:paraId="0AF1936A" w14:textId="03BADC4B" w:rsidR="006208E9" w:rsidRDefault="00BA7D27" w:rsidP="00BA7D2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9F20C" id="Rectangle 16" o:spid="_x0000_s1029" style="position:absolute;left:0;text-align:left;margin-left:160.5pt;margin-top:11.85pt;width:229.5pt;height:22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" fillcolor="#8064a2 [3207]" strokecolor="#3f3151 [1607]" strokeweight="2pt">
                <v:path arrowok="t"/>
                <v:textbox>
                  <w:txbxContent>
                    <w:p w14:paraId="75942D73" w14:textId="12286C8C" w:rsidR="006208E9" w:rsidRPr="006208E9" w:rsidRDefault="006208E9" w:rsidP="006208E9">
                      <w:pPr>
                        <w:spacing w:before="0" w:beforeAutospacing="0"/>
                        <w:jc w:val="center"/>
                        <w:rPr>
                          <w:rFonts w:ascii="Clarendon" w:hAnsi="Clarendo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6208E9">
                        <w:rPr>
                          <w:rFonts w:ascii="Clarendon" w:hAnsi="Clarendon"/>
                          <w:color w:val="FFFFFF" w:themeColor="background1"/>
                          <w:sz w:val="44"/>
                          <w:szCs w:val="44"/>
                        </w:rPr>
                        <w:t>1</w:t>
                      </w:r>
                      <w:r w:rsidR="00BA7D27">
                        <w:rPr>
                          <w:rFonts w:ascii="Clarendon" w:hAnsi="Clarendon"/>
                          <w:color w:val="FFFFFF" w:themeColor="background1"/>
                          <w:sz w:val="44"/>
                          <w:szCs w:val="44"/>
                        </w:rPr>
                        <w:t>8</w:t>
                      </w:r>
                      <w:r w:rsidRPr="006208E9">
                        <w:rPr>
                          <w:rFonts w:ascii="Clarendon" w:hAnsi="Clarendon"/>
                          <w:color w:val="FFFFFF" w:themeColor="background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6208E9">
                        <w:rPr>
                          <w:rFonts w:ascii="Clarendon" w:hAnsi="Clarendon"/>
                          <w:color w:val="FFFFFF" w:themeColor="background1"/>
                          <w:sz w:val="44"/>
                          <w:szCs w:val="44"/>
                        </w:rPr>
                        <w:t xml:space="preserve"> Annual</w:t>
                      </w:r>
                    </w:p>
                    <w:p w14:paraId="50A092F5" w14:textId="77777777" w:rsidR="006208E9" w:rsidRPr="006208E9" w:rsidRDefault="006208E9" w:rsidP="006208E9">
                      <w:pPr>
                        <w:spacing w:before="0" w:beforeAutospacing="0"/>
                        <w:jc w:val="center"/>
                        <w:rPr>
                          <w:rFonts w:ascii="Clarendon" w:hAnsi="Clarendon"/>
                          <w:b/>
                          <w:color w:val="FFFFFF" w:themeColor="background1"/>
                          <w:sz w:val="42"/>
                          <w:szCs w:val="44"/>
                        </w:rPr>
                      </w:pPr>
                      <w:r w:rsidRPr="006208E9">
                        <w:rPr>
                          <w:rFonts w:ascii="Clarendon" w:hAnsi="Clarendon"/>
                          <w:b/>
                          <w:color w:val="FFFFFF" w:themeColor="background1"/>
                          <w:sz w:val="50"/>
                          <w:szCs w:val="44"/>
                        </w:rPr>
                        <w:t>Public Policy Dialogue</w:t>
                      </w:r>
                    </w:p>
                    <w:p w14:paraId="3B329659" w14:textId="77777777" w:rsidR="006208E9" w:rsidRPr="00443204" w:rsidRDefault="006208E9" w:rsidP="006208E9">
                      <w:pPr>
                        <w:spacing w:before="0" w:beforeAutospacing="0"/>
                        <w:jc w:val="center"/>
                        <w:rPr>
                          <w:rFonts w:ascii="Clarendon" w:hAnsi="Clarendon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AEEA989" w14:textId="067FB82E" w:rsidR="006208E9" w:rsidRDefault="00BA7D27" w:rsidP="006208E9">
                      <w:pPr>
                        <w:spacing w:before="0" w:beforeAutospacing="0"/>
                        <w:jc w:val="center"/>
                        <w:rPr>
                          <w:rFonts w:ascii="Clarendon" w:hAnsi="Clarendo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larendon" w:hAnsi="Clarendon"/>
                          <w:b/>
                          <w:color w:val="FFFFFF" w:themeColor="background1"/>
                          <w:sz w:val="36"/>
                          <w:szCs w:val="36"/>
                        </w:rPr>
                        <w:t>On ZOOM</w:t>
                      </w:r>
                    </w:p>
                    <w:p w14:paraId="7BD649DA" w14:textId="77777777" w:rsidR="002A5CAD" w:rsidRPr="00DC537A" w:rsidRDefault="00BA7D27" w:rsidP="006208E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C537A">
                        <w:rPr>
                          <w:sz w:val="36"/>
                          <w:szCs w:val="36"/>
                        </w:rPr>
                        <w:t xml:space="preserve">A ZOOM Registration </w:t>
                      </w:r>
                      <w:r w:rsidR="002A5CAD" w:rsidRPr="00DC537A">
                        <w:rPr>
                          <w:sz w:val="36"/>
                          <w:szCs w:val="36"/>
                        </w:rPr>
                        <w:t xml:space="preserve">Invitation </w:t>
                      </w:r>
                    </w:p>
                    <w:p w14:paraId="40EACE1A" w14:textId="3AF1ED81" w:rsidR="006208E9" w:rsidRPr="00DC537A" w:rsidRDefault="00BA7D27" w:rsidP="006208E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C537A">
                        <w:rPr>
                          <w:sz w:val="36"/>
                          <w:szCs w:val="36"/>
                        </w:rPr>
                        <w:t xml:space="preserve"> will </w:t>
                      </w:r>
                      <w:r w:rsidR="002A5CAD" w:rsidRPr="00DC537A">
                        <w:rPr>
                          <w:sz w:val="36"/>
                          <w:szCs w:val="36"/>
                        </w:rPr>
                        <w:t>be sent!!</w:t>
                      </w:r>
                    </w:p>
                    <w:p w14:paraId="234EFA3E" w14:textId="77777777" w:rsidR="00BA7D27" w:rsidRDefault="00BA7D27" w:rsidP="006208E9">
                      <w:pPr>
                        <w:jc w:val="center"/>
                      </w:pPr>
                    </w:p>
                    <w:p w14:paraId="0AF1936A" w14:textId="03BADC4B" w:rsidR="006208E9" w:rsidRDefault="00BA7D27" w:rsidP="00BA7D2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775E4B">
        <w:rPr>
          <w:rFonts w:ascii="Arial" w:hAnsi="Arial" w:cs="Arial"/>
          <w:noProof/>
        </w:rPr>
        <w:t xml:space="preserve">                         </w:t>
      </w:r>
      <w:r w:rsidR="00480035">
        <w:rPr>
          <w:rFonts w:ascii="Arial" w:hAnsi="Arial" w:cs="Arial"/>
          <w:noProof/>
        </w:rPr>
        <w:t xml:space="preserve">               </w:t>
      </w:r>
      <w:r w:rsidR="00775E4B">
        <w:rPr>
          <w:rFonts w:ascii="Arial" w:hAnsi="Arial" w:cs="Arial"/>
          <w:noProof/>
        </w:rPr>
        <w:t xml:space="preserve">                                  </w:t>
      </w:r>
      <w:r w:rsidR="00480035">
        <w:rPr>
          <w:rFonts w:ascii="Arial" w:hAnsi="Arial" w:cs="Arial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11F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179CC9" wp14:editId="5169B09A">
                <wp:simplePos x="0" y="0"/>
                <wp:positionH relativeFrom="column">
                  <wp:posOffset>457200</wp:posOffset>
                </wp:positionH>
                <wp:positionV relativeFrom="paragraph">
                  <wp:posOffset>8564245</wp:posOffset>
                </wp:positionV>
                <wp:extent cx="2517140" cy="370205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7140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050EC" w14:textId="77777777" w:rsidR="00F41F2A" w:rsidRPr="00775E4B" w:rsidRDefault="00F41F2A" w:rsidP="00775E4B">
                            <w:pPr>
                              <w:spacing w:before="0" w:beforeAutospacing="0"/>
                              <w:jc w:val="center"/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775E4B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RSVP to </w:t>
                            </w:r>
                            <w:r w:rsidR="00775E4B" w:rsidRPr="00775E4B">
                              <w:rPr>
                                <w:color w:val="0070C0"/>
                                <w:sz w:val="16"/>
                                <w:szCs w:val="16"/>
                              </w:rPr>
                              <w:t>Maryanne@moar-recovery.org</w:t>
                            </w:r>
                          </w:p>
                          <w:p w14:paraId="6E3D58F4" w14:textId="77777777" w:rsidR="00F41F2A" w:rsidRPr="00775E4B" w:rsidRDefault="00F41F2A" w:rsidP="00775E4B">
                            <w:pPr>
                              <w:spacing w:before="0" w:beforeAutospacing="0"/>
                              <w:jc w:val="center"/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775E4B">
                              <w:rPr>
                                <w:color w:val="0070C0"/>
                                <w:sz w:val="16"/>
                                <w:szCs w:val="16"/>
                              </w:rPr>
                              <w:t>Call 617-423-6627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79CC9" id="Text Box 5" o:spid="_x0000_s1030" type="#_x0000_t202" style="position:absolute;left:0;text-align:left;margin-left:36pt;margin-top:674.35pt;width:198.2pt;height:2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" fillcolor="white [3201]" strokeweight=".5pt">
                <v:path arrowok="t"/>
                <v:textbox>
                  <w:txbxContent>
                    <w:p w14:paraId="525050EC" w14:textId="77777777" w:rsidR="00F41F2A" w:rsidRPr="00775E4B" w:rsidRDefault="00F41F2A" w:rsidP="00775E4B">
                      <w:pPr>
                        <w:spacing w:before="0" w:beforeAutospacing="0"/>
                        <w:jc w:val="center"/>
                        <w:rPr>
                          <w:color w:val="0070C0"/>
                          <w:sz w:val="16"/>
                          <w:szCs w:val="16"/>
                        </w:rPr>
                      </w:pPr>
                      <w:r w:rsidRPr="00775E4B">
                        <w:rPr>
                          <w:color w:val="0070C0"/>
                          <w:sz w:val="16"/>
                          <w:szCs w:val="16"/>
                        </w:rPr>
                        <w:t xml:space="preserve">RSVP to </w:t>
                      </w:r>
                      <w:r w:rsidR="00775E4B" w:rsidRPr="00775E4B">
                        <w:rPr>
                          <w:color w:val="0070C0"/>
                          <w:sz w:val="16"/>
                          <w:szCs w:val="16"/>
                        </w:rPr>
                        <w:t>Maryanne@moar-recovery.org</w:t>
                      </w:r>
                    </w:p>
                    <w:p w14:paraId="6E3D58F4" w14:textId="77777777" w:rsidR="00F41F2A" w:rsidRPr="00775E4B" w:rsidRDefault="00F41F2A" w:rsidP="00775E4B">
                      <w:pPr>
                        <w:spacing w:before="0" w:beforeAutospacing="0"/>
                        <w:jc w:val="center"/>
                        <w:rPr>
                          <w:color w:val="0070C0"/>
                          <w:sz w:val="16"/>
                          <w:szCs w:val="16"/>
                        </w:rPr>
                      </w:pPr>
                      <w:r w:rsidRPr="00775E4B">
                        <w:rPr>
                          <w:color w:val="0070C0"/>
                          <w:sz w:val="16"/>
                          <w:szCs w:val="16"/>
                        </w:rPr>
                        <w:t>Call 617-423-6627</w:t>
                      </w:r>
                    </w:p>
                  </w:txbxContent>
                </v:textbox>
              </v:shape>
            </w:pict>
          </mc:Fallback>
        </mc:AlternateContent>
      </w:r>
      <w:r w:rsidR="00B11F6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6886A9" wp14:editId="5D9AAFB0">
                <wp:simplePos x="0" y="0"/>
                <wp:positionH relativeFrom="column">
                  <wp:posOffset>25400</wp:posOffset>
                </wp:positionH>
                <wp:positionV relativeFrom="paragraph">
                  <wp:posOffset>9605010</wp:posOffset>
                </wp:positionV>
                <wp:extent cx="7995285" cy="232410"/>
                <wp:effectExtent l="0" t="0" r="0" b="0"/>
                <wp:wrapNone/>
                <wp:docPr id="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528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D9148" w14:textId="77777777" w:rsidR="003A5810" w:rsidRPr="00CD2A6D" w:rsidRDefault="00A23C37" w:rsidP="00015D2C">
                            <w:pPr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pacing w:val="4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pacing w:val="40"/>
                                <w:sz w:val="18"/>
                                <w:szCs w:val="20"/>
                              </w:rPr>
                              <w:t>29</w:t>
                            </w:r>
                            <w:r w:rsidR="002E0D70">
                              <w:rPr>
                                <w:rFonts w:ascii="Trebuchet MS" w:hAnsi="Trebuchet MS"/>
                                <w:color w:val="FFFFFF" w:themeColor="background1"/>
                                <w:spacing w:val="40"/>
                                <w:sz w:val="18"/>
                                <w:szCs w:val="20"/>
                              </w:rPr>
                              <w:t xml:space="preserve"> Winter </w:t>
                            </w:r>
                            <w:proofErr w:type="gramStart"/>
                            <w:r w:rsidR="002E0D70">
                              <w:rPr>
                                <w:rFonts w:ascii="Trebuchet MS" w:hAnsi="Trebuchet MS"/>
                                <w:color w:val="FFFFFF" w:themeColor="background1"/>
                                <w:spacing w:val="40"/>
                                <w:sz w:val="18"/>
                                <w:szCs w:val="20"/>
                              </w:rPr>
                              <w:t>Street</w:t>
                            </w:r>
                            <w:r w:rsidR="00AF47F5" w:rsidRPr="00CD2A6D">
                              <w:rPr>
                                <w:rFonts w:ascii="Trebuchet MS" w:hAnsi="Trebuchet MS"/>
                                <w:color w:val="FFFFFF" w:themeColor="background1"/>
                                <w:spacing w:val="40"/>
                                <w:sz w:val="18"/>
                                <w:szCs w:val="20"/>
                              </w:rPr>
                              <w:t xml:space="preserve">  •</w:t>
                            </w:r>
                            <w:proofErr w:type="gramEnd"/>
                            <w:r w:rsidR="00AF47F5" w:rsidRPr="00CD2A6D">
                              <w:rPr>
                                <w:rFonts w:ascii="Trebuchet MS" w:hAnsi="Trebuchet MS"/>
                                <w:color w:val="FFFFFF" w:themeColor="background1"/>
                                <w:spacing w:val="40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2E0D70">
                              <w:rPr>
                                <w:rFonts w:ascii="Trebuchet MS" w:hAnsi="Trebuchet MS"/>
                                <w:color w:val="FFFFFF" w:themeColor="background1"/>
                                <w:spacing w:val="40"/>
                                <w:sz w:val="18"/>
                                <w:szCs w:val="20"/>
                              </w:rPr>
                              <w:t>Boston</w:t>
                            </w:r>
                            <w:r w:rsidR="00AF47F5" w:rsidRPr="00CD2A6D">
                              <w:rPr>
                                <w:rFonts w:ascii="Trebuchet MS" w:hAnsi="Trebuchet MS"/>
                                <w:color w:val="FFFFFF" w:themeColor="background1"/>
                                <w:spacing w:val="40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="002E0D70">
                              <w:rPr>
                                <w:rFonts w:ascii="Trebuchet MS" w:hAnsi="Trebuchet MS"/>
                                <w:color w:val="FFFFFF" w:themeColor="background1"/>
                                <w:spacing w:val="40"/>
                                <w:sz w:val="18"/>
                                <w:szCs w:val="20"/>
                              </w:rPr>
                              <w:t>MA</w:t>
                            </w:r>
                            <w:r w:rsidR="00AF47F5" w:rsidRPr="00CD2A6D">
                              <w:rPr>
                                <w:rFonts w:ascii="Trebuchet MS" w:hAnsi="Trebuchet MS"/>
                                <w:color w:val="FFFFFF" w:themeColor="background1"/>
                                <w:spacing w:val="4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2E0D70">
                              <w:rPr>
                                <w:rFonts w:ascii="Trebuchet MS" w:hAnsi="Trebuchet MS"/>
                                <w:color w:val="FFFFFF" w:themeColor="background1"/>
                                <w:spacing w:val="40"/>
                                <w:sz w:val="18"/>
                                <w:szCs w:val="20"/>
                              </w:rPr>
                              <w:t>02108</w:t>
                            </w:r>
                            <w:r w:rsidR="00AF47F5" w:rsidRPr="00CD2A6D">
                              <w:rPr>
                                <w:rFonts w:ascii="Trebuchet MS" w:hAnsi="Trebuchet MS"/>
                                <w:color w:val="FFFFFF" w:themeColor="background1"/>
                                <w:spacing w:val="40"/>
                                <w:sz w:val="18"/>
                                <w:szCs w:val="20"/>
                              </w:rPr>
                              <w:t xml:space="preserve">  •  </w:t>
                            </w:r>
                            <w:r w:rsidR="002E0D70">
                              <w:rPr>
                                <w:rFonts w:ascii="Trebuchet MS" w:hAnsi="Trebuchet MS"/>
                                <w:color w:val="FFFFFF" w:themeColor="background1"/>
                                <w:spacing w:val="40"/>
                                <w:sz w:val="18"/>
                                <w:szCs w:val="20"/>
                              </w:rPr>
                              <w:t>617-423-6627</w:t>
                            </w:r>
                            <w:r w:rsidR="00AF47F5" w:rsidRPr="00CD2A6D">
                              <w:rPr>
                                <w:rFonts w:ascii="Trebuchet MS" w:hAnsi="Trebuchet MS"/>
                                <w:color w:val="FFFFFF" w:themeColor="background1"/>
                                <w:spacing w:val="40"/>
                                <w:sz w:val="18"/>
                                <w:szCs w:val="20"/>
                              </w:rPr>
                              <w:t xml:space="preserve">  •  </w:t>
                            </w:r>
                            <w:r w:rsidR="002E0D70">
                              <w:rPr>
                                <w:rFonts w:ascii="Trebuchet MS" w:hAnsi="Trebuchet MS"/>
                                <w:color w:val="FFFFFF" w:themeColor="background1"/>
                                <w:spacing w:val="40"/>
                                <w:sz w:val="18"/>
                                <w:szCs w:val="20"/>
                              </w:rPr>
                              <w:t>www.moar-recovery.org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86A9" id="Text Box 68" o:spid="_x0000_s1031" type="#_x0000_t202" style="position:absolute;left:0;text-align:left;margin-left:2pt;margin-top:756.3pt;width:629.55pt;height:1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" filled="f" stroked="f">
                <v:textbox>
                  <w:txbxContent>
                    <w:p w14:paraId="306D9148" w14:textId="77777777" w:rsidR="003A5810" w:rsidRPr="00CD2A6D" w:rsidRDefault="00A23C37" w:rsidP="00015D2C">
                      <w:pPr>
                        <w:jc w:val="center"/>
                        <w:rPr>
                          <w:rFonts w:ascii="Trebuchet MS" w:hAnsi="Trebuchet MS"/>
                          <w:color w:val="FFFFFF" w:themeColor="background1"/>
                          <w:spacing w:val="40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pacing w:val="40"/>
                          <w:sz w:val="18"/>
                          <w:szCs w:val="20"/>
                        </w:rPr>
                        <w:t>29</w:t>
                      </w:r>
                      <w:r w:rsidR="002E0D70">
                        <w:rPr>
                          <w:rFonts w:ascii="Trebuchet MS" w:hAnsi="Trebuchet MS"/>
                          <w:color w:val="FFFFFF" w:themeColor="background1"/>
                          <w:spacing w:val="40"/>
                          <w:sz w:val="18"/>
                          <w:szCs w:val="20"/>
                        </w:rPr>
                        <w:t xml:space="preserve"> Winter </w:t>
                      </w:r>
                      <w:proofErr w:type="gramStart"/>
                      <w:r w:rsidR="002E0D70">
                        <w:rPr>
                          <w:rFonts w:ascii="Trebuchet MS" w:hAnsi="Trebuchet MS"/>
                          <w:color w:val="FFFFFF" w:themeColor="background1"/>
                          <w:spacing w:val="40"/>
                          <w:sz w:val="18"/>
                          <w:szCs w:val="20"/>
                        </w:rPr>
                        <w:t>Street</w:t>
                      </w:r>
                      <w:r w:rsidR="00AF47F5" w:rsidRPr="00CD2A6D">
                        <w:rPr>
                          <w:rFonts w:ascii="Trebuchet MS" w:hAnsi="Trebuchet MS"/>
                          <w:color w:val="FFFFFF" w:themeColor="background1"/>
                          <w:spacing w:val="40"/>
                          <w:sz w:val="18"/>
                          <w:szCs w:val="20"/>
                        </w:rPr>
                        <w:t xml:space="preserve">  •</w:t>
                      </w:r>
                      <w:proofErr w:type="gramEnd"/>
                      <w:r w:rsidR="00AF47F5" w:rsidRPr="00CD2A6D">
                        <w:rPr>
                          <w:rFonts w:ascii="Trebuchet MS" w:hAnsi="Trebuchet MS"/>
                          <w:color w:val="FFFFFF" w:themeColor="background1"/>
                          <w:spacing w:val="40"/>
                          <w:sz w:val="18"/>
                          <w:szCs w:val="20"/>
                        </w:rPr>
                        <w:t xml:space="preserve">  </w:t>
                      </w:r>
                      <w:r w:rsidR="002E0D70">
                        <w:rPr>
                          <w:rFonts w:ascii="Trebuchet MS" w:hAnsi="Trebuchet MS"/>
                          <w:color w:val="FFFFFF" w:themeColor="background1"/>
                          <w:spacing w:val="40"/>
                          <w:sz w:val="18"/>
                          <w:szCs w:val="20"/>
                        </w:rPr>
                        <w:t>Boston</w:t>
                      </w:r>
                      <w:r w:rsidR="00AF47F5" w:rsidRPr="00CD2A6D">
                        <w:rPr>
                          <w:rFonts w:ascii="Trebuchet MS" w:hAnsi="Trebuchet MS"/>
                          <w:color w:val="FFFFFF" w:themeColor="background1"/>
                          <w:spacing w:val="40"/>
                          <w:sz w:val="18"/>
                          <w:szCs w:val="20"/>
                        </w:rPr>
                        <w:t xml:space="preserve">, </w:t>
                      </w:r>
                      <w:r w:rsidR="002E0D70">
                        <w:rPr>
                          <w:rFonts w:ascii="Trebuchet MS" w:hAnsi="Trebuchet MS"/>
                          <w:color w:val="FFFFFF" w:themeColor="background1"/>
                          <w:spacing w:val="40"/>
                          <w:sz w:val="18"/>
                          <w:szCs w:val="20"/>
                        </w:rPr>
                        <w:t>MA</w:t>
                      </w:r>
                      <w:r w:rsidR="00AF47F5" w:rsidRPr="00CD2A6D">
                        <w:rPr>
                          <w:rFonts w:ascii="Trebuchet MS" w:hAnsi="Trebuchet MS"/>
                          <w:color w:val="FFFFFF" w:themeColor="background1"/>
                          <w:spacing w:val="40"/>
                          <w:sz w:val="18"/>
                          <w:szCs w:val="20"/>
                        </w:rPr>
                        <w:t xml:space="preserve"> </w:t>
                      </w:r>
                      <w:r w:rsidR="002E0D70">
                        <w:rPr>
                          <w:rFonts w:ascii="Trebuchet MS" w:hAnsi="Trebuchet MS"/>
                          <w:color w:val="FFFFFF" w:themeColor="background1"/>
                          <w:spacing w:val="40"/>
                          <w:sz w:val="18"/>
                          <w:szCs w:val="20"/>
                        </w:rPr>
                        <w:t>02108</w:t>
                      </w:r>
                      <w:r w:rsidR="00AF47F5" w:rsidRPr="00CD2A6D">
                        <w:rPr>
                          <w:rFonts w:ascii="Trebuchet MS" w:hAnsi="Trebuchet MS"/>
                          <w:color w:val="FFFFFF" w:themeColor="background1"/>
                          <w:spacing w:val="40"/>
                          <w:sz w:val="18"/>
                          <w:szCs w:val="20"/>
                        </w:rPr>
                        <w:t xml:space="preserve">  •  </w:t>
                      </w:r>
                      <w:r w:rsidR="002E0D70">
                        <w:rPr>
                          <w:rFonts w:ascii="Trebuchet MS" w:hAnsi="Trebuchet MS"/>
                          <w:color w:val="FFFFFF" w:themeColor="background1"/>
                          <w:spacing w:val="40"/>
                          <w:sz w:val="18"/>
                          <w:szCs w:val="20"/>
                        </w:rPr>
                        <w:t>617-423-6627</w:t>
                      </w:r>
                      <w:r w:rsidR="00AF47F5" w:rsidRPr="00CD2A6D">
                        <w:rPr>
                          <w:rFonts w:ascii="Trebuchet MS" w:hAnsi="Trebuchet MS"/>
                          <w:color w:val="FFFFFF" w:themeColor="background1"/>
                          <w:spacing w:val="40"/>
                          <w:sz w:val="18"/>
                          <w:szCs w:val="20"/>
                        </w:rPr>
                        <w:t xml:space="preserve">  •  </w:t>
                      </w:r>
                      <w:r w:rsidR="002E0D70">
                        <w:rPr>
                          <w:rFonts w:ascii="Trebuchet MS" w:hAnsi="Trebuchet MS"/>
                          <w:color w:val="FFFFFF" w:themeColor="background1"/>
                          <w:spacing w:val="40"/>
                          <w:sz w:val="18"/>
                          <w:szCs w:val="20"/>
                        </w:rPr>
                        <w:t>www.moar-recovery.org</w:t>
                      </w:r>
                    </w:p>
                  </w:txbxContent>
                </v:textbox>
              </v:shape>
            </w:pict>
          </mc:Fallback>
        </mc:AlternateContent>
      </w:r>
      <w:r w:rsidR="00B11F6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102E354" wp14:editId="7C3C40F7">
                <wp:simplePos x="0" y="0"/>
                <wp:positionH relativeFrom="column">
                  <wp:posOffset>-174625</wp:posOffset>
                </wp:positionH>
                <wp:positionV relativeFrom="paragraph">
                  <wp:posOffset>5207000</wp:posOffset>
                </wp:positionV>
                <wp:extent cx="8046085" cy="4171950"/>
                <wp:effectExtent l="0" t="0" r="0" b="0"/>
                <wp:wrapNone/>
                <wp:docPr id="3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46085" cy="417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5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827B9" id="Rectangle 67" o:spid="_x0000_s1026" style="position:absolute;margin-left:-13.75pt;margin-top:410pt;width:633.55pt;height:328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" filled="f" fillcolor="#3f3151 [1607]" stroked="f"/>
            </w:pict>
          </mc:Fallback>
        </mc:AlternateContent>
      </w:r>
    </w:p>
    <w:sectPr w:rsidR="00015D2C" w:rsidRPr="00775E4B" w:rsidSect="006208E9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pen Sans">
    <w:altName w:val="Times New Roman"/>
    <w:charset w:val="00"/>
    <w:family w:val="auto"/>
    <w:pitch w:val="default"/>
  </w:font>
  <w:font w:name="Clarendon">
    <w:altName w:val="Century"/>
    <w:charset w:val="00"/>
    <w:family w:val="roman"/>
    <w:pitch w:val="variable"/>
    <w:sig w:usb0="000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106A6"/>
    <w:multiLevelType w:val="hybridMultilevel"/>
    <w:tmpl w:val="58F88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F51"/>
    <w:rsid w:val="00034A48"/>
    <w:rsid w:val="000421F3"/>
    <w:rsid w:val="00042213"/>
    <w:rsid w:val="0007604E"/>
    <w:rsid w:val="000822C3"/>
    <w:rsid w:val="000A6DA9"/>
    <w:rsid w:val="001322A4"/>
    <w:rsid w:val="00146936"/>
    <w:rsid w:val="00161407"/>
    <w:rsid w:val="00184523"/>
    <w:rsid w:val="00194299"/>
    <w:rsid w:val="001F44EE"/>
    <w:rsid w:val="00260B4E"/>
    <w:rsid w:val="0026380E"/>
    <w:rsid w:val="002669CB"/>
    <w:rsid w:val="00274F32"/>
    <w:rsid w:val="002A1DCC"/>
    <w:rsid w:val="002A5CAD"/>
    <w:rsid w:val="002E0D70"/>
    <w:rsid w:val="002E0EC0"/>
    <w:rsid w:val="002E7713"/>
    <w:rsid w:val="00305792"/>
    <w:rsid w:val="00314E1A"/>
    <w:rsid w:val="00345A8D"/>
    <w:rsid w:val="00382A8D"/>
    <w:rsid w:val="00385055"/>
    <w:rsid w:val="003B01FD"/>
    <w:rsid w:val="003E3E96"/>
    <w:rsid w:val="003F1822"/>
    <w:rsid w:val="00443204"/>
    <w:rsid w:val="00454AA0"/>
    <w:rsid w:val="00480035"/>
    <w:rsid w:val="00485EDA"/>
    <w:rsid w:val="00496E63"/>
    <w:rsid w:val="004B7821"/>
    <w:rsid w:val="004D41BA"/>
    <w:rsid w:val="004D4C88"/>
    <w:rsid w:val="004D6308"/>
    <w:rsid w:val="004E0A5F"/>
    <w:rsid w:val="004F50F3"/>
    <w:rsid w:val="00507764"/>
    <w:rsid w:val="00514885"/>
    <w:rsid w:val="00573EDB"/>
    <w:rsid w:val="00585092"/>
    <w:rsid w:val="005B2DD1"/>
    <w:rsid w:val="005C0626"/>
    <w:rsid w:val="005C0C49"/>
    <w:rsid w:val="006168DA"/>
    <w:rsid w:val="006208E9"/>
    <w:rsid w:val="0063004F"/>
    <w:rsid w:val="0064773A"/>
    <w:rsid w:val="00650366"/>
    <w:rsid w:val="00664C59"/>
    <w:rsid w:val="00692BB5"/>
    <w:rsid w:val="00696452"/>
    <w:rsid w:val="006B0C7B"/>
    <w:rsid w:val="006C4E47"/>
    <w:rsid w:val="007063A7"/>
    <w:rsid w:val="00727C75"/>
    <w:rsid w:val="00750302"/>
    <w:rsid w:val="00770895"/>
    <w:rsid w:val="00772947"/>
    <w:rsid w:val="00775E4B"/>
    <w:rsid w:val="0078542F"/>
    <w:rsid w:val="00841AF8"/>
    <w:rsid w:val="008977D0"/>
    <w:rsid w:val="008A4B14"/>
    <w:rsid w:val="008C45DF"/>
    <w:rsid w:val="008C5EBD"/>
    <w:rsid w:val="008D3E2C"/>
    <w:rsid w:val="008E71EE"/>
    <w:rsid w:val="0090274E"/>
    <w:rsid w:val="00904967"/>
    <w:rsid w:val="00937F3A"/>
    <w:rsid w:val="00964505"/>
    <w:rsid w:val="00967DD2"/>
    <w:rsid w:val="009801BD"/>
    <w:rsid w:val="00992342"/>
    <w:rsid w:val="009C2EE8"/>
    <w:rsid w:val="00A04189"/>
    <w:rsid w:val="00A23C37"/>
    <w:rsid w:val="00A25079"/>
    <w:rsid w:val="00A358D2"/>
    <w:rsid w:val="00A5479A"/>
    <w:rsid w:val="00AB0A65"/>
    <w:rsid w:val="00AB3933"/>
    <w:rsid w:val="00AB7233"/>
    <w:rsid w:val="00AF47F5"/>
    <w:rsid w:val="00B11F63"/>
    <w:rsid w:val="00B23D15"/>
    <w:rsid w:val="00B43895"/>
    <w:rsid w:val="00B61F51"/>
    <w:rsid w:val="00B63CDB"/>
    <w:rsid w:val="00B96D70"/>
    <w:rsid w:val="00BA6896"/>
    <w:rsid w:val="00BA7D27"/>
    <w:rsid w:val="00C01754"/>
    <w:rsid w:val="00C069E7"/>
    <w:rsid w:val="00C978D2"/>
    <w:rsid w:val="00CD2524"/>
    <w:rsid w:val="00CF0D82"/>
    <w:rsid w:val="00CF7327"/>
    <w:rsid w:val="00D21EFC"/>
    <w:rsid w:val="00D247D4"/>
    <w:rsid w:val="00D61637"/>
    <w:rsid w:val="00D70E7A"/>
    <w:rsid w:val="00D84771"/>
    <w:rsid w:val="00DA1356"/>
    <w:rsid w:val="00DC537A"/>
    <w:rsid w:val="00DF64B0"/>
    <w:rsid w:val="00E371C9"/>
    <w:rsid w:val="00E80D7F"/>
    <w:rsid w:val="00E837D2"/>
    <w:rsid w:val="00EB29BE"/>
    <w:rsid w:val="00EB54B6"/>
    <w:rsid w:val="00EB78A4"/>
    <w:rsid w:val="00F41F2A"/>
    <w:rsid w:val="00F75847"/>
    <w:rsid w:val="00F96FE6"/>
    <w:rsid w:val="00FA4D95"/>
    <w:rsid w:val="00FB2340"/>
    <w:rsid w:val="00FF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c06163" stroke="f">
      <v:fill color="#c06163" color2="#803e40" angle="-45" focusposition=".5,.5" focussize="" focus="50%" type="gradient"/>
      <v:stroke on="f"/>
    </o:shapedefaults>
    <o:shapelayout v:ext="edit">
      <o:idmap v:ext="edit" data="1"/>
    </o:shapelayout>
  </w:shapeDefaults>
  <w:decimalSymbol w:val="."/>
  <w:listSeparator w:val=","/>
  <w14:docId w14:val="199DB6D6"/>
  <w15:docId w15:val="{0CF8532D-D38E-4622-83FA-F8ACD8653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26D"/>
  </w:style>
  <w:style w:type="paragraph" w:styleId="Heading1">
    <w:name w:val="heading 1"/>
    <w:basedOn w:val="Normal"/>
    <w:next w:val="Normal"/>
    <w:link w:val="Heading1Char"/>
    <w:uiPriority w:val="9"/>
    <w:qFormat/>
    <w:rsid w:val="00A23C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1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1D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23C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4800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1F2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1AF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4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21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mailto:JulieB@MOAR-Recovery.org" TargetMode="External"/><Relationship Id="rId4" Type="http://schemas.openxmlformats.org/officeDocument/2006/relationships/styles" Target="styles.xml"/><Relationship Id="rId9" Type="http://schemas.openxmlformats.org/officeDocument/2006/relationships/hyperlink" Target="mailto:JulieB@MOAR-Recovery.org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lisa\AppData\Roaming\Microsoft\Templates\IN_GenConsultFlyer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3E92310-CAFD-4226-BF2C-97FA44FA67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59FD79-B183-4297-97C5-CB5EFD35AC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IN_GenConsultFlyer(2).dotx</Template>
  <TotalTime>3</TotalTime>
  <Pages>1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Mellisa</dc:creator>
  <cp:lastModifiedBy>Maryanne Frangules</cp:lastModifiedBy>
  <cp:revision>3</cp:revision>
  <cp:lastPrinted>2017-02-10T04:26:00Z</cp:lastPrinted>
  <dcterms:created xsi:type="dcterms:W3CDTF">2021-03-01T22:10:00Z</dcterms:created>
  <dcterms:modified xsi:type="dcterms:W3CDTF">2021-03-01T22:10:00Z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TC103770179990</vt:lpwstr>
  </property>
</Properties>
</file>